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1" w:tblpY="301"/>
        <w:tblW w:w="14617" w:type="pct"/>
        <w:tblLook w:val="0600" w:firstRow="0" w:lastRow="0" w:firstColumn="0" w:lastColumn="0" w:noHBand="1" w:noVBand="1"/>
        <w:tblDescription w:val="First page layout table"/>
      </w:tblPr>
      <w:tblGrid>
        <w:gridCol w:w="7294"/>
        <w:gridCol w:w="379"/>
        <w:gridCol w:w="4117"/>
        <w:gridCol w:w="7994"/>
        <w:gridCol w:w="11789"/>
      </w:tblGrid>
      <w:tr w:rsidR="00A94A36" w14:paraId="2E63725A" w14:textId="77777777" w:rsidTr="00A94A36">
        <w:trPr>
          <w:trHeight w:hRule="exact" w:val="2340"/>
        </w:trPr>
        <w:tc>
          <w:tcPr>
            <w:tcW w:w="1867" w:type="pct"/>
            <w:gridSpan w:val="3"/>
          </w:tcPr>
          <w:p w14:paraId="67023661" w14:textId="77777777" w:rsidR="00A94A36" w:rsidRPr="00B5451A" w:rsidRDefault="00A94A36" w:rsidP="00A94A36">
            <w:pPr>
              <w:pStyle w:val="Title"/>
              <w:rPr>
                <w:rFonts w:ascii="Aharoni" w:hAnsi="Aharoni" w:cs="Aharoni"/>
                <w:color w:val="C00000"/>
                <w:sz w:val="32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81EE2E" wp14:editId="3E9B2E8E">
                      <wp:simplePos x="0" y="0"/>
                      <wp:positionH relativeFrom="column">
                        <wp:posOffset>3636728</wp:posOffset>
                      </wp:positionH>
                      <wp:positionV relativeFrom="paragraph">
                        <wp:posOffset>-142765</wp:posOffset>
                      </wp:positionV>
                      <wp:extent cx="1415387" cy="133582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5387" cy="133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FC2E67" w14:textId="77777777" w:rsidR="00A94A36" w:rsidRDefault="00A94A36" w:rsidP="00A94A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035EF3" wp14:editId="705E77D3">
                                        <wp:extent cx="1049020" cy="1105232"/>
                                        <wp:effectExtent l="0" t="0" r="0" b="0"/>
                                        <wp:docPr id="1" name="Picture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8324" cy="1188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81EE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86.35pt;margin-top:-11.25pt;width:111.45pt;height:10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" filled="f" stroked="f" strokeweight=".5pt">
                      <v:textbox>
                        <w:txbxContent>
                          <w:p w14:paraId="60FC2E67" w14:textId="77777777" w:rsidR="00A94A36" w:rsidRDefault="00A94A36" w:rsidP="00A94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35EF3" wp14:editId="705E77D3">
                                  <wp:extent cx="1049020" cy="1105232"/>
                                  <wp:effectExtent l="0" t="0" r="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324" cy="1188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451A">
              <w:rPr>
                <w:rFonts w:ascii="Aharoni" w:hAnsi="Aharoni" w:cs="Aharoni"/>
                <w:color w:val="C00000"/>
                <w:sz w:val="32"/>
                <w:szCs w:val="24"/>
              </w:rPr>
              <w:t>Lamar Fleming Performing &amp; Visual Arts Middle School</w:t>
            </w:r>
          </w:p>
          <w:p w14:paraId="5AED1DC6" w14:textId="77777777" w:rsidR="00A94A36" w:rsidRPr="00B5451A" w:rsidRDefault="00A94A36" w:rsidP="00A94A36">
            <w:pPr>
              <w:rPr>
                <w:sz w:val="20"/>
              </w:rPr>
            </w:pPr>
            <w:r w:rsidRPr="00B5451A">
              <w:rPr>
                <w:sz w:val="20"/>
              </w:rPr>
              <w:t>Nicole Ayen-Metoyer, Principal</w:t>
            </w:r>
          </w:p>
          <w:p w14:paraId="559C1C68" w14:textId="77777777" w:rsidR="00A94A36" w:rsidRPr="00021CBE" w:rsidRDefault="00A94A36" w:rsidP="00A94A36">
            <w:pPr>
              <w:rPr>
                <w:rFonts w:ascii="Berlin Sans FB Demi" w:hAnsi="Berlin Sans FB Demi"/>
                <w:b/>
              </w:rPr>
            </w:pPr>
            <w:r w:rsidRPr="00B5451A">
              <w:rPr>
                <w:rFonts w:ascii="Berlin Sans FB Demi" w:hAnsi="Berlin Sans FB Demi"/>
                <w:b/>
                <w:color w:val="0070C0"/>
                <w:sz w:val="72"/>
              </w:rPr>
              <w:t>F</w:t>
            </w:r>
            <w:r w:rsidRPr="00021CBE">
              <w:rPr>
                <w:rFonts w:ascii="Berlin Sans FB Demi" w:hAnsi="Berlin Sans FB Demi"/>
                <w:b/>
                <w:sz w:val="36"/>
              </w:rPr>
              <w:t xml:space="preserve">amily </w:t>
            </w:r>
            <w:proofErr w:type="gramStart"/>
            <w:r w:rsidRPr="00B5451A">
              <w:rPr>
                <w:rFonts w:ascii="Berlin Sans FB Demi" w:hAnsi="Berlin Sans FB Demi"/>
                <w:b/>
                <w:color w:val="0070C0"/>
                <w:sz w:val="72"/>
              </w:rPr>
              <w:t>A</w:t>
            </w:r>
            <w:r w:rsidRPr="00021CBE">
              <w:rPr>
                <w:rFonts w:ascii="Berlin Sans FB Demi" w:hAnsi="Berlin Sans FB Demi"/>
                <w:b/>
                <w:sz w:val="36"/>
              </w:rPr>
              <w:t>nd</w:t>
            </w:r>
            <w:proofErr w:type="gramEnd"/>
            <w:r w:rsidRPr="00021CBE">
              <w:rPr>
                <w:rFonts w:ascii="Berlin Sans FB Demi" w:hAnsi="Berlin Sans FB Demi"/>
                <w:b/>
                <w:sz w:val="36"/>
              </w:rPr>
              <w:t xml:space="preserve"> </w:t>
            </w:r>
            <w:r w:rsidRPr="00B5451A">
              <w:rPr>
                <w:rFonts w:ascii="Berlin Sans FB Demi" w:hAnsi="Berlin Sans FB Demi"/>
                <w:b/>
                <w:color w:val="0070C0"/>
                <w:sz w:val="72"/>
              </w:rPr>
              <w:t>C</w:t>
            </w:r>
            <w:r w:rsidRPr="00021CBE">
              <w:rPr>
                <w:rFonts w:ascii="Berlin Sans FB Demi" w:hAnsi="Berlin Sans FB Demi"/>
                <w:b/>
                <w:sz w:val="36"/>
              </w:rPr>
              <w:t xml:space="preserve">ommunity </w:t>
            </w:r>
            <w:r w:rsidRPr="00B5451A">
              <w:rPr>
                <w:rFonts w:ascii="Berlin Sans FB Demi" w:hAnsi="Berlin Sans FB Demi"/>
                <w:b/>
                <w:color w:val="0070C0"/>
                <w:sz w:val="72"/>
              </w:rPr>
              <w:t>E</w:t>
            </w:r>
            <w:r w:rsidRPr="00021CBE">
              <w:rPr>
                <w:rFonts w:ascii="Berlin Sans FB Demi" w:hAnsi="Berlin Sans FB Demi"/>
                <w:b/>
                <w:sz w:val="36"/>
              </w:rPr>
              <w:t xml:space="preserve">ngagement </w:t>
            </w:r>
          </w:p>
        </w:tc>
        <w:tc>
          <w:tcPr>
            <w:tcW w:w="1266" w:type="pct"/>
          </w:tcPr>
          <w:p w14:paraId="60FA95B3" w14:textId="77777777" w:rsidR="00A94A36" w:rsidRPr="00B5451A" w:rsidRDefault="00A94A36" w:rsidP="00A94A36">
            <w:pPr>
              <w:pStyle w:val="Title"/>
              <w:rPr>
                <w:rFonts w:ascii="Aharoni" w:hAnsi="Aharoni" w:cs="Aharoni"/>
                <w:color w:val="C00000"/>
                <w:sz w:val="32"/>
                <w:szCs w:val="24"/>
              </w:rPr>
            </w:pPr>
          </w:p>
        </w:tc>
        <w:tc>
          <w:tcPr>
            <w:tcW w:w="1867" w:type="pct"/>
          </w:tcPr>
          <w:p w14:paraId="084DDEA7" w14:textId="77777777" w:rsidR="00A94A36" w:rsidRPr="00B5451A" w:rsidRDefault="00A94A36" w:rsidP="00A94A36">
            <w:pPr>
              <w:pStyle w:val="Title"/>
              <w:rPr>
                <w:rFonts w:ascii="Aharoni" w:hAnsi="Aharoni" w:cs="Aharoni"/>
                <w:color w:val="C00000"/>
                <w:sz w:val="32"/>
                <w:szCs w:val="24"/>
              </w:rPr>
            </w:pPr>
          </w:p>
        </w:tc>
      </w:tr>
      <w:tr w:rsidR="00A94A36" w14:paraId="54F11E92" w14:textId="77777777" w:rsidTr="00A94A36">
        <w:trPr>
          <w:trHeight w:hRule="exact" w:val="665"/>
        </w:trPr>
        <w:tc>
          <w:tcPr>
            <w:tcW w:w="1867" w:type="pct"/>
            <w:gridSpan w:val="3"/>
            <w:shd w:val="clear" w:color="auto" w:fill="auto"/>
          </w:tcPr>
          <w:p w14:paraId="3826BDB0" w14:textId="0A9DBFE1" w:rsidR="00A94A36" w:rsidRDefault="00C01D37" w:rsidP="00A94A36">
            <w:pPr>
              <w:pStyle w:val="Subtitle"/>
            </w:pPr>
            <w:r>
              <w:rPr>
                <w:sz w:val="32"/>
              </w:rPr>
              <w:t>February,</w:t>
            </w:r>
            <w:r w:rsidR="00A94A36" w:rsidRPr="00B5451A">
              <w:rPr>
                <w:sz w:val="32"/>
              </w:rPr>
              <w:t>20</w:t>
            </w:r>
            <w:r>
              <w:rPr>
                <w:sz w:val="32"/>
              </w:rPr>
              <w:t>20</w:t>
            </w:r>
          </w:p>
        </w:tc>
        <w:tc>
          <w:tcPr>
            <w:tcW w:w="1266" w:type="pct"/>
          </w:tcPr>
          <w:p w14:paraId="4147DE5B" w14:textId="77777777" w:rsidR="00A94A36" w:rsidRPr="00B5451A" w:rsidRDefault="00A94A36" w:rsidP="00A94A36">
            <w:pPr>
              <w:pStyle w:val="Subtitle"/>
              <w:rPr>
                <w:sz w:val="32"/>
              </w:rPr>
            </w:pPr>
          </w:p>
        </w:tc>
        <w:tc>
          <w:tcPr>
            <w:tcW w:w="1867" w:type="pct"/>
          </w:tcPr>
          <w:p w14:paraId="7D2A2597" w14:textId="77777777" w:rsidR="00A94A36" w:rsidRPr="00B5451A" w:rsidRDefault="00A94A36" w:rsidP="00A94A36">
            <w:pPr>
              <w:pStyle w:val="Subtitle"/>
              <w:rPr>
                <w:sz w:val="32"/>
              </w:rPr>
            </w:pPr>
          </w:p>
        </w:tc>
      </w:tr>
      <w:tr w:rsidR="00A94A36" w14:paraId="5746823D" w14:textId="77777777" w:rsidTr="0000516E">
        <w:trPr>
          <w:trHeight w:hRule="exact" w:val="1294"/>
        </w:trPr>
        <w:tc>
          <w:tcPr>
            <w:tcW w:w="1867" w:type="pct"/>
            <w:gridSpan w:val="3"/>
            <w:shd w:val="clear" w:color="auto" w:fill="auto"/>
          </w:tcPr>
          <w:p w14:paraId="412EA5AC" w14:textId="77777777" w:rsidR="00A94A36" w:rsidRDefault="00AD18CE" w:rsidP="00A94A36">
            <w:pPr>
              <w:pStyle w:val="Heading1"/>
              <w:rPr>
                <w:color w:val="C00000"/>
                <w:sz w:val="36"/>
                <w:szCs w:val="36"/>
              </w:rPr>
            </w:pPr>
            <w:r w:rsidRPr="00AD18CE">
              <w:rPr>
                <w:color w:val="C00000"/>
                <w:sz w:val="36"/>
                <w:szCs w:val="36"/>
              </w:rPr>
              <w:t>Viking News &amp; Updates</w:t>
            </w:r>
          </w:p>
          <w:p w14:paraId="3596A122" w14:textId="77777777" w:rsidR="00AD18CE" w:rsidRDefault="00AD18CE" w:rsidP="00AD18CE"/>
          <w:p w14:paraId="6EB07389" w14:textId="77777777" w:rsidR="00AD18CE" w:rsidRPr="00AD18CE" w:rsidRDefault="00AD18CE" w:rsidP="00AD18CE">
            <w:r>
              <w:t>gg</w:t>
            </w:r>
          </w:p>
          <w:p w14:paraId="024D34FA" w14:textId="77777777" w:rsidR="00AD18CE" w:rsidRDefault="00AD18CE" w:rsidP="00AD18CE"/>
          <w:p w14:paraId="66F60501" w14:textId="77777777" w:rsidR="00AD18CE" w:rsidRPr="00AD18CE" w:rsidRDefault="00AD18CE" w:rsidP="00AD18CE"/>
        </w:tc>
        <w:tc>
          <w:tcPr>
            <w:tcW w:w="1266" w:type="pct"/>
          </w:tcPr>
          <w:p w14:paraId="072ADB53" w14:textId="77777777" w:rsidR="00A94A36" w:rsidRDefault="00A94A36" w:rsidP="00A94A36">
            <w:pPr>
              <w:pStyle w:val="Heading1"/>
            </w:pPr>
          </w:p>
        </w:tc>
        <w:tc>
          <w:tcPr>
            <w:tcW w:w="1867" w:type="pct"/>
          </w:tcPr>
          <w:p w14:paraId="122CAF1C" w14:textId="77777777" w:rsidR="00A94A36" w:rsidRDefault="00A94A36" w:rsidP="00A94A36">
            <w:pPr>
              <w:pStyle w:val="Heading1"/>
            </w:pPr>
          </w:p>
        </w:tc>
      </w:tr>
      <w:tr w:rsidR="00A94A36" w14:paraId="03934775" w14:textId="77777777" w:rsidTr="00A94A36">
        <w:trPr>
          <w:trHeight w:hRule="exact" w:val="815"/>
        </w:trPr>
        <w:tc>
          <w:tcPr>
            <w:tcW w:w="1867" w:type="pct"/>
            <w:gridSpan w:val="3"/>
          </w:tcPr>
          <w:p w14:paraId="46FF396C" w14:textId="75BE529D" w:rsidR="00A94A36" w:rsidRPr="00AD18CE" w:rsidRDefault="00AD18CE" w:rsidP="00A94A36">
            <w:pPr>
              <w:pStyle w:val="Heading2"/>
              <w:rPr>
                <w:color w:val="C00000"/>
                <w:sz w:val="20"/>
                <w:szCs w:val="20"/>
              </w:rPr>
            </w:pPr>
            <w:r>
              <w:rPr>
                <w:color w:val="C00000"/>
                <w:sz w:val="20"/>
                <w:szCs w:val="20"/>
              </w:rPr>
              <w:t>MESSAGE FROM THE PRINCIPAL:</w:t>
            </w:r>
            <w:proofErr w:type="gramStart"/>
            <w:r>
              <w:rPr>
                <w:color w:val="C00000"/>
                <w:sz w:val="20"/>
                <w:szCs w:val="20"/>
              </w:rPr>
              <w:t xml:space="preserve">   </w:t>
            </w:r>
            <w:r w:rsidR="00ED5E79" w:rsidRPr="00ED5E79">
              <w:rPr>
                <w:color w:val="C00000"/>
                <w:sz w:val="20"/>
                <w:szCs w:val="20"/>
              </w:rPr>
              <w:t>“</w:t>
            </w:r>
            <w:proofErr w:type="gramEnd"/>
            <w:r w:rsidR="00ED5E79" w:rsidRPr="00ED5E79">
              <w:rPr>
                <w:color w:val="C00000"/>
                <w:sz w:val="20"/>
                <w:szCs w:val="20"/>
              </w:rPr>
              <w:t>It’s not about perfect. Its about effort and when you bring that effort every single day. That’s where transformation happens.</w:t>
            </w:r>
            <w:r w:rsidR="00D26785">
              <w:rPr>
                <w:color w:val="C00000"/>
                <w:sz w:val="20"/>
                <w:szCs w:val="20"/>
              </w:rPr>
              <w:t xml:space="preserve"> </w:t>
            </w:r>
            <w:r w:rsidR="00ED5E79" w:rsidRPr="00ED5E79">
              <w:rPr>
                <w:color w:val="C00000"/>
                <w:sz w:val="20"/>
                <w:szCs w:val="20"/>
              </w:rPr>
              <w:t>That’s how change occurs.”</w:t>
            </w:r>
          </w:p>
        </w:tc>
        <w:tc>
          <w:tcPr>
            <w:tcW w:w="1266" w:type="pct"/>
          </w:tcPr>
          <w:p w14:paraId="484AC737" w14:textId="77777777" w:rsidR="00A94A36" w:rsidRDefault="00A94A36" w:rsidP="00A94A36">
            <w:pPr>
              <w:pStyle w:val="Heading2"/>
            </w:pPr>
          </w:p>
        </w:tc>
        <w:tc>
          <w:tcPr>
            <w:tcW w:w="1867" w:type="pct"/>
          </w:tcPr>
          <w:p w14:paraId="77C960CB" w14:textId="77777777" w:rsidR="00A94A36" w:rsidRDefault="00A94A36" w:rsidP="00A94A36">
            <w:pPr>
              <w:pStyle w:val="Heading2"/>
            </w:pPr>
          </w:p>
        </w:tc>
      </w:tr>
      <w:tr w:rsidR="00A94A36" w14:paraId="3B69CBF7" w14:textId="77777777" w:rsidTr="0000516E">
        <w:trPr>
          <w:trHeight w:hRule="exact" w:val="7058"/>
        </w:trPr>
        <w:tc>
          <w:tcPr>
            <w:tcW w:w="1155" w:type="pct"/>
            <w:shd w:val="clear" w:color="auto" w:fill="FFA866" w:themeFill="accent2" w:themeFillTint="99"/>
          </w:tcPr>
          <w:p w14:paraId="442902C9" w14:textId="77777777" w:rsidR="00072127" w:rsidRDefault="00072127" w:rsidP="00C8348F">
            <w:pPr>
              <w:rPr>
                <w:rFonts w:ascii="Imprint MT Shadow" w:hAnsi="Imprint MT Shadow"/>
                <w:sz w:val="16"/>
                <w:szCs w:val="16"/>
              </w:rPr>
            </w:pPr>
          </w:p>
          <w:p w14:paraId="745CA418" w14:textId="77777777" w:rsidR="00072127" w:rsidRDefault="00072127" w:rsidP="00C8348F">
            <w:pPr>
              <w:rPr>
                <w:rFonts w:ascii="Imprint MT Shadow" w:hAnsi="Imprint MT Shadow"/>
                <w:sz w:val="16"/>
                <w:szCs w:val="16"/>
              </w:rPr>
            </w:pPr>
            <w:r>
              <w:rPr>
                <w:rFonts w:ascii="Imprint MT Shadow" w:hAnsi="Imprint MT Shadow"/>
                <w:sz w:val="16"/>
                <w:szCs w:val="16"/>
              </w:rPr>
              <w:t>UPCOMING EVENTS:</w:t>
            </w:r>
          </w:p>
          <w:p w14:paraId="7214AE21" w14:textId="117B737F" w:rsidR="004F33E3" w:rsidRDefault="004F33E3" w:rsidP="004C5988">
            <w:pPr>
              <w:rPr>
                <w:rFonts w:ascii="Imprint MT Shadow" w:hAnsi="Imprint MT Shadow"/>
              </w:rPr>
            </w:pPr>
            <w:r>
              <w:rPr>
                <w:rFonts w:ascii="Imprint MT Shadow" w:hAnsi="Imprint MT Shadow"/>
              </w:rPr>
              <w:t>2/13 Valentines Dance 4p-6p</w:t>
            </w:r>
          </w:p>
          <w:p w14:paraId="53DCF796" w14:textId="55EFF847" w:rsidR="004F33E3" w:rsidRDefault="004F33E3" w:rsidP="004C5988">
            <w:pPr>
              <w:rPr>
                <w:rFonts w:ascii="Imprint MT Shadow" w:hAnsi="Imprint MT Shadow"/>
              </w:rPr>
            </w:pPr>
            <w:r>
              <w:rPr>
                <w:rFonts w:ascii="Imprint MT Shadow" w:hAnsi="Imprint MT Shadow"/>
              </w:rPr>
              <w:t>2/14 Early dismissal</w:t>
            </w:r>
          </w:p>
          <w:p w14:paraId="3955C1D3" w14:textId="1FB09F42" w:rsidR="004C5988" w:rsidRDefault="004F33E3" w:rsidP="004C5988">
            <w:pPr>
              <w:rPr>
                <w:rFonts w:ascii="Imprint MT Shadow" w:hAnsi="Imprint MT Shadow"/>
              </w:rPr>
            </w:pPr>
            <w:r>
              <w:rPr>
                <w:rFonts w:ascii="Imprint MT Shadow" w:hAnsi="Imprint MT Shadow"/>
              </w:rPr>
              <w:t>2</w:t>
            </w:r>
            <w:r w:rsidR="004C5988" w:rsidRPr="00AD18CE">
              <w:rPr>
                <w:rFonts w:ascii="Imprint MT Shadow" w:hAnsi="Imprint MT Shadow"/>
              </w:rPr>
              <w:t>/</w:t>
            </w:r>
            <w:r>
              <w:rPr>
                <w:rFonts w:ascii="Imprint MT Shadow" w:hAnsi="Imprint MT Shadow"/>
              </w:rPr>
              <w:t>2</w:t>
            </w:r>
            <w:r w:rsidR="004C5988" w:rsidRPr="00AD18CE">
              <w:rPr>
                <w:rFonts w:ascii="Imprint MT Shadow" w:hAnsi="Imprint MT Shadow"/>
              </w:rPr>
              <w:t xml:space="preserve">1-report cards issued  </w:t>
            </w:r>
          </w:p>
          <w:p w14:paraId="22F3DE61" w14:textId="74F40224" w:rsidR="003A095B" w:rsidRDefault="003A095B" w:rsidP="004C5988">
            <w:pPr>
              <w:rPr>
                <w:rFonts w:ascii="Imprint MT Shadow" w:hAnsi="Imprint MT Shadow"/>
              </w:rPr>
            </w:pPr>
            <w:r>
              <w:rPr>
                <w:rFonts w:ascii="Imprint MT Shadow" w:hAnsi="Imprint MT Shadow"/>
              </w:rPr>
              <w:t>2/24 College tour field trip Prairie View A&amp;M University</w:t>
            </w:r>
          </w:p>
          <w:p w14:paraId="3BDEBD94" w14:textId="060C6302" w:rsidR="00553195" w:rsidRDefault="00553195" w:rsidP="004C5988">
            <w:pPr>
              <w:rPr>
                <w:rFonts w:ascii="Imprint MT Shadow" w:hAnsi="Imprint MT Shadow"/>
              </w:rPr>
            </w:pPr>
            <w:r>
              <w:rPr>
                <w:rFonts w:ascii="Imprint MT Shadow" w:hAnsi="Imprint MT Shadow"/>
              </w:rPr>
              <w:t>**Black History Program** TBA</w:t>
            </w:r>
          </w:p>
          <w:p w14:paraId="6154CAC4" w14:textId="5EF7BDAF" w:rsidR="005E3DE7" w:rsidRDefault="005E3DE7" w:rsidP="004C5988">
            <w:pPr>
              <w:rPr>
                <w:rFonts w:ascii="Imprint MT Shadow" w:hAnsi="Imprint MT Shadow"/>
              </w:rPr>
            </w:pPr>
            <w:r>
              <w:rPr>
                <w:rFonts w:ascii="Imprint MT Shadow" w:hAnsi="Imprint MT Shadow"/>
              </w:rPr>
              <w:t>CAMPUS CLIMATE SURVEY: Parents please complete We need YOUR fee</w:t>
            </w:r>
            <w:r w:rsidR="00CA4260">
              <w:rPr>
                <w:rFonts w:ascii="Imprint MT Shadow" w:hAnsi="Imprint MT Shadow"/>
              </w:rPr>
              <w:t>dback to help Fleming PVA become the best it can be. Your opinion matters. “no voice no change”</w:t>
            </w:r>
          </w:p>
          <w:p w14:paraId="21503887" w14:textId="236025D4" w:rsidR="00553195" w:rsidRDefault="00424A75" w:rsidP="004C5988">
            <w:pPr>
              <w:rPr>
                <w:rStyle w:val="Hyperlink"/>
                <w:rFonts w:ascii="Imprint MT Shadow" w:hAnsi="Imprint MT Shadow"/>
              </w:rPr>
            </w:pPr>
            <w:hyperlink r:id="rId12" w:history="1">
              <w:r w:rsidR="00CA4260" w:rsidRPr="00E80719">
                <w:rPr>
                  <w:rStyle w:val="Hyperlink"/>
                  <w:rFonts w:ascii="Imprint MT Shadow" w:hAnsi="Imprint MT Shadow"/>
                </w:rPr>
                <w:t>https://www.surveymonkey.com/r/Fleming19</w:t>
              </w:r>
            </w:hyperlink>
          </w:p>
          <w:p w14:paraId="39A44EC7" w14:textId="7DA937D1" w:rsidR="00553195" w:rsidRDefault="00553195" w:rsidP="004C5988">
            <w:pPr>
              <w:rPr>
                <w:rFonts w:ascii="Imprint MT Shadow" w:hAnsi="Imprint MT Shadow"/>
                <w:color w:val="E94E40" w:themeColor="hyperlink"/>
              </w:rPr>
            </w:pPr>
            <w:r w:rsidRPr="00553195">
              <w:rPr>
                <w:rFonts w:ascii="Imprint MT Shadow" w:hAnsi="Imprint MT Shadow"/>
                <w:color w:val="E94E40" w:themeColor="hyperlink"/>
              </w:rPr>
              <w:t>Please download the Remind app and use this code to join the group:</w:t>
            </w:r>
          </w:p>
          <w:p w14:paraId="5FCF3BD1" w14:textId="0578FD4F" w:rsidR="00553195" w:rsidRPr="00267304" w:rsidRDefault="00553195" w:rsidP="004C5988">
            <w:pPr>
              <w:rPr>
                <w:rFonts w:ascii="Imprint MT Shadow" w:hAnsi="Imprint MT Shadow"/>
                <w:color w:val="E94E40" w:themeColor="hyperlink"/>
                <w:sz w:val="24"/>
                <w:szCs w:val="24"/>
              </w:rPr>
            </w:pPr>
            <w:r w:rsidRPr="00267304">
              <w:rPr>
                <w:rFonts w:ascii="Imprint MT Shadow" w:hAnsi="Imprint MT Shadow"/>
                <w:color w:val="E94E40" w:themeColor="hyperlink"/>
                <w:sz w:val="24"/>
                <w:szCs w:val="24"/>
              </w:rPr>
              <w:t>9ckd6b</w:t>
            </w:r>
          </w:p>
          <w:p w14:paraId="4834044F" w14:textId="56803B34" w:rsidR="001E7B8C" w:rsidRPr="0000516E" w:rsidRDefault="00C71975" w:rsidP="004C5988">
            <w:pPr>
              <w:rPr>
                <w:rFonts w:ascii="Imprint MT Shadow" w:hAnsi="Imprint MT Shadow"/>
                <w:color w:val="FFFFFF" w:themeColor="background1"/>
              </w:rPr>
            </w:pPr>
            <w:r w:rsidRPr="0000516E">
              <w:rPr>
                <w:rFonts w:ascii="Imprint MT Shadow" w:hAnsi="Imprint MT Shadow"/>
                <w:color w:val="FFFFFF" w:themeColor="background1"/>
              </w:rPr>
              <w:t xml:space="preserve">Welcome </w:t>
            </w:r>
            <w:r w:rsidR="001E7B8C" w:rsidRPr="0000516E">
              <w:rPr>
                <w:rFonts w:ascii="Imprint MT Shadow" w:hAnsi="Imprint MT Shadow"/>
                <w:color w:val="FFFFFF" w:themeColor="background1"/>
              </w:rPr>
              <w:t>our new team members: Associate Principal Williams, 8</w:t>
            </w:r>
            <w:r w:rsidR="001E7B8C" w:rsidRPr="0000516E">
              <w:rPr>
                <w:rFonts w:ascii="Imprint MT Shadow" w:hAnsi="Imprint MT Shadow"/>
                <w:color w:val="FFFFFF" w:themeColor="background1"/>
                <w:vertAlign w:val="superscript"/>
              </w:rPr>
              <w:t>th</w:t>
            </w:r>
            <w:r w:rsidR="001E7B8C" w:rsidRPr="0000516E">
              <w:rPr>
                <w:rFonts w:ascii="Imprint MT Shadow" w:hAnsi="Imprint MT Shadow"/>
                <w:color w:val="FFFFFF" w:themeColor="background1"/>
              </w:rPr>
              <w:t xml:space="preserve"> grade Reading/English Ms. Andrews, 7</w:t>
            </w:r>
            <w:r w:rsidR="001E7B8C" w:rsidRPr="0000516E">
              <w:rPr>
                <w:rFonts w:ascii="Imprint MT Shadow" w:hAnsi="Imprint MT Shadow"/>
                <w:color w:val="FFFFFF" w:themeColor="background1"/>
                <w:vertAlign w:val="superscript"/>
              </w:rPr>
              <w:t>th</w:t>
            </w:r>
            <w:r w:rsidR="001E7B8C" w:rsidRPr="0000516E">
              <w:rPr>
                <w:rFonts w:ascii="Imprint MT Shadow" w:hAnsi="Imprint MT Shadow"/>
                <w:color w:val="FFFFFF" w:themeColor="background1"/>
              </w:rPr>
              <w:t xml:space="preserve"> grade Math Ms. </w:t>
            </w:r>
            <w:proofErr w:type="spellStart"/>
            <w:r w:rsidR="001E7B8C" w:rsidRPr="0000516E">
              <w:rPr>
                <w:rFonts w:ascii="Imprint MT Shadow" w:hAnsi="Imprint MT Shadow"/>
                <w:color w:val="FFFFFF" w:themeColor="background1"/>
              </w:rPr>
              <w:t>Mckinney</w:t>
            </w:r>
            <w:proofErr w:type="spellEnd"/>
            <w:r w:rsidR="001E7B8C" w:rsidRPr="0000516E">
              <w:rPr>
                <w:rFonts w:ascii="Imprint MT Shadow" w:hAnsi="Imprint MT Shadow"/>
                <w:color w:val="FFFFFF" w:themeColor="background1"/>
              </w:rPr>
              <w:t>, and 6</w:t>
            </w:r>
            <w:r w:rsidR="001E7B8C" w:rsidRPr="0000516E">
              <w:rPr>
                <w:rFonts w:ascii="Imprint MT Shadow" w:hAnsi="Imprint MT Shadow"/>
                <w:color w:val="FFFFFF" w:themeColor="background1"/>
                <w:vertAlign w:val="superscript"/>
              </w:rPr>
              <w:t>th</w:t>
            </w:r>
            <w:r w:rsidR="001E7B8C" w:rsidRPr="0000516E">
              <w:rPr>
                <w:rFonts w:ascii="Imprint MT Shadow" w:hAnsi="Imprint MT Shadow"/>
                <w:color w:val="FFFFFF" w:themeColor="background1"/>
              </w:rPr>
              <w:t xml:space="preserve"> grade Math Mr. Seymore. </w:t>
            </w:r>
            <w:bookmarkStart w:id="0" w:name="_GoBack"/>
            <w:bookmarkEnd w:id="0"/>
          </w:p>
          <w:p w14:paraId="7592E6E4" w14:textId="77777777" w:rsidR="003A095B" w:rsidRPr="00553195" w:rsidRDefault="003A095B" w:rsidP="00553195">
            <w:pPr>
              <w:rPr>
                <w:rFonts w:ascii="Abadi" w:hAnsi="Abadi"/>
              </w:rPr>
            </w:pPr>
          </w:p>
          <w:p w14:paraId="78E8E2A8" w14:textId="77777777" w:rsidR="00CA4260" w:rsidRPr="00AD18CE" w:rsidRDefault="00CA4260" w:rsidP="004C5988">
            <w:pPr>
              <w:rPr>
                <w:rFonts w:ascii="Imprint MT Shadow" w:hAnsi="Imprint MT Shadow"/>
              </w:rPr>
            </w:pPr>
          </w:p>
          <w:p w14:paraId="194C3A20" w14:textId="77777777" w:rsidR="00AD18CE" w:rsidRDefault="00AD18CE" w:rsidP="004C5988">
            <w:pPr>
              <w:rPr>
                <w:rFonts w:ascii="Imprint MT Shadow" w:hAnsi="Imprint MT Shadow"/>
                <w:sz w:val="18"/>
                <w:szCs w:val="18"/>
              </w:rPr>
            </w:pPr>
          </w:p>
          <w:p w14:paraId="1C5E911A" w14:textId="77777777" w:rsidR="00FF1100" w:rsidRPr="00FF1100" w:rsidRDefault="00FF1100" w:rsidP="005E3DE7">
            <w:pPr>
              <w:rPr>
                <w:rFonts w:ascii="Imprint MT Shadow" w:hAnsi="Imprint MT Shadow"/>
                <w:sz w:val="18"/>
                <w:szCs w:val="18"/>
              </w:rPr>
            </w:pPr>
          </w:p>
        </w:tc>
        <w:tc>
          <w:tcPr>
            <w:tcW w:w="60" w:type="pct"/>
          </w:tcPr>
          <w:p w14:paraId="72F1641D" w14:textId="77777777" w:rsidR="00A94A36" w:rsidRPr="00847CB0" w:rsidRDefault="00A94A36" w:rsidP="00A94A36">
            <w:pPr>
              <w:pStyle w:val="Heading1Alt"/>
            </w:pPr>
          </w:p>
        </w:tc>
        <w:tc>
          <w:tcPr>
            <w:tcW w:w="652" w:type="pct"/>
            <w:vMerge w:val="restart"/>
          </w:tcPr>
          <w:p w14:paraId="319AAC4A" w14:textId="43367E99" w:rsidR="00A94A36" w:rsidRDefault="00A94A36" w:rsidP="00A94A36">
            <w:pPr>
              <w:pStyle w:val="NormalwithDarkBackground"/>
            </w:pPr>
          </w:p>
        </w:tc>
        <w:tc>
          <w:tcPr>
            <w:tcW w:w="1266" w:type="pct"/>
          </w:tcPr>
          <w:p w14:paraId="15D06130" w14:textId="77777777" w:rsidR="00A94A36" w:rsidRDefault="00A94A36" w:rsidP="00A94A36">
            <w:pPr>
              <w:pStyle w:val="Heading1Alt"/>
            </w:pPr>
          </w:p>
        </w:tc>
        <w:tc>
          <w:tcPr>
            <w:tcW w:w="1867" w:type="pct"/>
          </w:tcPr>
          <w:p w14:paraId="762D1ACB" w14:textId="77777777" w:rsidR="00A94A36" w:rsidRDefault="00A94A36" w:rsidP="00A94A36">
            <w:pPr>
              <w:pStyle w:val="Heading1Alt"/>
            </w:pPr>
          </w:p>
        </w:tc>
      </w:tr>
      <w:tr w:rsidR="00A94A36" w14:paraId="21963008" w14:textId="77777777" w:rsidTr="00A94A36">
        <w:trPr>
          <w:trHeight w:val="1248"/>
        </w:trPr>
        <w:tc>
          <w:tcPr>
            <w:tcW w:w="1155" w:type="pct"/>
          </w:tcPr>
          <w:p w14:paraId="6AD967BA" w14:textId="316D351F" w:rsidR="00654AE2" w:rsidRPr="00654AE2" w:rsidRDefault="001E7B8C" w:rsidP="00654AE2">
            <w:pPr>
              <w:pStyle w:val="Quo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Sports: The </w:t>
            </w:r>
            <w:r w:rsidR="00D957C3">
              <w:rPr>
                <w:sz w:val="20"/>
                <w:szCs w:val="20"/>
              </w:rPr>
              <w:t>Girls</w:t>
            </w:r>
            <w:r>
              <w:rPr>
                <w:sz w:val="20"/>
                <w:szCs w:val="20"/>
              </w:rPr>
              <w:t xml:space="preserve"> Viking Basketball team remains undefeated led by 8</w:t>
            </w:r>
            <w:r w:rsidRPr="001E7B8C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grader </w:t>
            </w:r>
            <w:proofErr w:type="spellStart"/>
            <w:r>
              <w:rPr>
                <w:sz w:val="20"/>
                <w:szCs w:val="20"/>
              </w:rPr>
              <w:t>Jacoria</w:t>
            </w:r>
            <w:proofErr w:type="spellEnd"/>
            <w:r>
              <w:rPr>
                <w:sz w:val="20"/>
                <w:szCs w:val="20"/>
              </w:rPr>
              <w:t xml:space="preserve"> Taylor and after a win versus </w:t>
            </w:r>
            <w:proofErr w:type="spellStart"/>
            <w:r>
              <w:rPr>
                <w:sz w:val="20"/>
                <w:szCs w:val="20"/>
              </w:rPr>
              <w:t>Deady</w:t>
            </w:r>
            <w:proofErr w:type="spellEnd"/>
            <w:r w:rsidR="00D957C3">
              <w:rPr>
                <w:sz w:val="20"/>
                <w:szCs w:val="20"/>
              </w:rPr>
              <w:t xml:space="preserve">. The Boys Viking Basketball team defeated </w:t>
            </w:r>
            <w:proofErr w:type="spellStart"/>
            <w:r w:rsidR="00D957C3">
              <w:rPr>
                <w:sz w:val="20"/>
                <w:szCs w:val="20"/>
              </w:rPr>
              <w:t>Deady</w:t>
            </w:r>
            <w:proofErr w:type="spellEnd"/>
            <w:r w:rsidR="00D957C3">
              <w:rPr>
                <w:sz w:val="20"/>
                <w:szCs w:val="20"/>
              </w:rPr>
              <w:t xml:space="preserve"> 49</w:t>
            </w:r>
            <w:r w:rsidR="00267304">
              <w:rPr>
                <w:sz w:val="20"/>
                <w:szCs w:val="20"/>
              </w:rPr>
              <w:t xml:space="preserve">-0 led by Kerion Provost.  </w:t>
            </w:r>
          </w:p>
          <w:p w14:paraId="7F1AA5AC" w14:textId="5734E018" w:rsidR="00654AE2" w:rsidRDefault="00654AE2" w:rsidP="00267304">
            <w:r>
              <w:t>**SIGN UP FOR VIPS TO VOLUNTEER IN HISD**</w:t>
            </w:r>
          </w:p>
          <w:p w14:paraId="0671AEBB" w14:textId="78C306AD" w:rsidR="00654AE2" w:rsidRPr="00267304" w:rsidRDefault="00654AE2" w:rsidP="00267304">
            <w:pPr>
              <w:rPr>
                <w:sz w:val="18"/>
                <w:szCs w:val="18"/>
              </w:rPr>
            </w:pPr>
            <w:hyperlink r:id="rId13" w:tgtFrame="_blank" w:history="1">
              <w:r w:rsidRPr="000B1180">
                <w:rPr>
                  <w:rFonts w:ascii="Agency FB" w:hAnsi="Agency FB" w:cs="Segoe UI"/>
                  <w:color w:val="0000FF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</w:rPr>
                <w:t>https://apps.raptorware.com/vsoft/kiosk/volunteerregistration?clientId=f4767608-a773-44e7-8d47-645d85e67f27</w:t>
              </w:r>
            </w:hyperlink>
          </w:p>
        </w:tc>
        <w:tc>
          <w:tcPr>
            <w:tcW w:w="60" w:type="pct"/>
          </w:tcPr>
          <w:p w14:paraId="524900CB" w14:textId="77777777" w:rsidR="00A94A36" w:rsidRPr="00847CB0" w:rsidRDefault="00A94A36" w:rsidP="00A94A36">
            <w:pPr>
              <w:spacing w:after="0"/>
              <w:rPr>
                <w:sz w:val="8"/>
              </w:rPr>
            </w:pPr>
          </w:p>
        </w:tc>
        <w:tc>
          <w:tcPr>
            <w:tcW w:w="652" w:type="pct"/>
            <w:vMerge/>
          </w:tcPr>
          <w:p w14:paraId="55B042D0" w14:textId="77777777" w:rsidR="00A94A36" w:rsidRDefault="00A94A36" w:rsidP="00A94A36"/>
        </w:tc>
        <w:tc>
          <w:tcPr>
            <w:tcW w:w="1266" w:type="pct"/>
          </w:tcPr>
          <w:p w14:paraId="660001F2" w14:textId="77777777" w:rsidR="00A94A36" w:rsidRDefault="00A94A36" w:rsidP="00A94A36"/>
        </w:tc>
        <w:tc>
          <w:tcPr>
            <w:tcW w:w="1867" w:type="pct"/>
          </w:tcPr>
          <w:p w14:paraId="29579FB2" w14:textId="77777777" w:rsidR="00A94A36" w:rsidRDefault="00A94A36" w:rsidP="00A94A36"/>
        </w:tc>
      </w:tr>
    </w:tbl>
    <w:p w14:paraId="19BD5782" w14:textId="69D46F19" w:rsidR="00BD13D2" w:rsidRPr="000B1180" w:rsidRDefault="00D26785" w:rsidP="00BD13D2">
      <w:pPr>
        <w:spacing w:after="0"/>
        <w:rPr>
          <w:rFonts w:ascii="Agency FB" w:hAnsi="Agency FB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5E13D" wp14:editId="79D8A04A">
                <wp:simplePos x="0" y="0"/>
                <wp:positionH relativeFrom="column">
                  <wp:posOffset>4476749</wp:posOffset>
                </wp:positionH>
                <wp:positionV relativeFrom="paragraph">
                  <wp:posOffset>3420745</wp:posOffset>
                </wp:positionV>
                <wp:extent cx="2981325" cy="64103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41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42FA" w14:textId="23D1BBD6" w:rsidR="00FF1100" w:rsidRDefault="00FF1100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F.A.C.E. &amp; Wraparound Services</w:t>
                            </w:r>
                            <w:r w:rsidR="004F33E3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 from the Department of Equity and Outreach:</w:t>
                            </w:r>
                          </w:p>
                          <w:p w14:paraId="0A605A53" w14:textId="77777777" w:rsidR="00FF1100" w:rsidRDefault="00FF1100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D75CC0A" w14:textId="275065A3" w:rsidR="00FC33CB" w:rsidRDefault="004F33E3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="00FC33CB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28 Parent workshop- HISD Resources 101</w:t>
                            </w:r>
                          </w:p>
                          <w:p w14:paraId="1B2163B7" w14:textId="67CD0A63" w:rsidR="00FC33CB" w:rsidRDefault="00FC33CB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AFB3347" w14:textId="5393B5C2" w:rsidR="00EF2335" w:rsidRDefault="003A095B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4/28 Parent PTO Expo Conroe, TX </w:t>
                            </w:r>
                          </w:p>
                          <w:p w14:paraId="41EB15CA" w14:textId="77777777" w:rsidR="00EF2335" w:rsidRDefault="00EF233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2AFCEE8" w14:textId="02235A78" w:rsidR="00EF2335" w:rsidRDefault="00EF233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HIGHL</w:t>
                            </w:r>
                            <w:r w:rsidR="00DA14B7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ITED PROGRAMS FOR </w:t>
                            </w:r>
                            <w:r w:rsidR="003F204D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FEBRUARY</w:t>
                            </w:r>
                          </w:p>
                          <w:p w14:paraId="5DA18308" w14:textId="0FBC6572" w:rsidR="00EF2335" w:rsidRDefault="003F204D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Girls Inc</w:t>
                            </w:r>
                          </w:p>
                          <w:p w14:paraId="498C6FB3" w14:textId="086388E7" w:rsidR="003F204D" w:rsidRDefault="003F204D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Men </w:t>
                            </w:r>
                            <w:r w:rsidR="004F33E3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Incorporated</w:t>
                            </w:r>
                          </w:p>
                          <w:p w14:paraId="182CA15A" w14:textId="77777777" w:rsidR="00EF2335" w:rsidRDefault="00EF233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Roses</w:t>
                            </w:r>
                          </w:p>
                          <w:p w14:paraId="0336AC33" w14:textId="1D8A1056" w:rsidR="00EF2335" w:rsidRDefault="003F204D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PTO</w:t>
                            </w:r>
                          </w:p>
                          <w:p w14:paraId="54A187D6" w14:textId="747E7CF8" w:rsidR="003F204D" w:rsidRDefault="003F204D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Princess 2 Queens</w:t>
                            </w:r>
                          </w:p>
                          <w:p w14:paraId="6378E456" w14:textId="77777777" w:rsidR="00DA14B7" w:rsidRDefault="00DA14B7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86BEC1F" w14:textId="27A7A8E1" w:rsidR="00DA14B7" w:rsidRDefault="00DA14B7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ISSUES AND SOLUTIONS</w:t>
                            </w:r>
                          </w:p>
                          <w:p w14:paraId="6F4E2D63" w14:textId="77777777" w:rsidR="00DA14B7" w:rsidRDefault="00D75C9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-Attendance is important our goal is 97% or better. After 3 unexcused absences notifications will start.</w:t>
                            </w:r>
                          </w:p>
                          <w:p w14:paraId="25301DC9" w14:textId="77777777" w:rsidR="00D75C95" w:rsidRDefault="00D75C9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1F3745F" w14:textId="77777777" w:rsidR="00D75C95" w:rsidRDefault="008349C8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Morning drop offs</w:t>
                            </w:r>
                            <w:r w:rsidR="00D75C95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3C43DE0" w14:textId="77777777" w:rsidR="00D75C95" w:rsidRDefault="00D75C9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Scholars enter the school at 8:00am the safety of our scholars is priority</w:t>
                            </w:r>
                            <w:r w:rsidR="000E1706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. We advise parents not to drop off scholars before 7:45. Students leave campus unauthorized and are at risk outside of the campus. Students are sometimes seen at the surrounding stor</w:t>
                            </w:r>
                            <w:r w:rsidR="005E3DE7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es and</w:t>
                            </w:r>
                            <w:r w:rsidR="000E1706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 on back </w:t>
                            </w:r>
                            <w:r w:rsidR="005E3DE7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streets, which is a safety issue.</w:t>
                            </w:r>
                          </w:p>
                          <w:p w14:paraId="0A867A4B" w14:textId="77777777" w:rsidR="00D75C95" w:rsidRDefault="00D75C9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40E4066" w14:textId="77777777" w:rsidR="00D75C95" w:rsidRDefault="00D75C9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PARENT TIPS AND INCENTIVES:</w:t>
                            </w:r>
                          </w:p>
                          <w:p w14:paraId="11C968E4" w14:textId="77777777" w:rsidR="00D75C95" w:rsidRDefault="00D75C9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Attend parent group meetings regularly</w:t>
                            </w:r>
                          </w:p>
                          <w:p w14:paraId="76C9B284" w14:textId="77777777" w:rsidR="0017230D" w:rsidRDefault="0017230D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Sit-ins</w:t>
                            </w:r>
                            <w:r w:rsidR="004332BC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2BC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come sit in class with your child to show presence</w:t>
                            </w:r>
                          </w:p>
                          <w:p w14:paraId="32D25AEE" w14:textId="77777777" w:rsidR="004332BC" w:rsidRDefault="004332BC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Pop-ups-everyone benefits </w:t>
                            </w:r>
                          </w:p>
                          <w:p w14:paraId="4AF7225E" w14:textId="1A23BCD1" w:rsidR="004332BC" w:rsidRDefault="004332BC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Attend parent teacher conferences regularly</w:t>
                            </w:r>
                            <w:r w:rsidR="00D26785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5EE5C0D" w14:textId="77777777" w:rsidR="004332BC" w:rsidRDefault="004332BC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7562E01" w14:textId="3E0F615C" w:rsidR="00D26785" w:rsidRDefault="004332BC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HIGHLIGHTED PROVIDERS FOR </w:t>
                            </w:r>
                            <w:r w:rsidR="00D26785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FEBRUARY:</w:t>
                            </w:r>
                          </w:p>
                          <w:p w14:paraId="5F991D2B" w14:textId="77777777" w:rsidR="004332BC" w:rsidRDefault="004332BC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MBK-My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Brothers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 Keeper</w:t>
                            </w:r>
                          </w:p>
                          <w:p w14:paraId="1000D669" w14:textId="77777777" w:rsidR="004332BC" w:rsidRDefault="004332BC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Project Explore</w:t>
                            </w:r>
                          </w:p>
                          <w:p w14:paraId="0B2E412E" w14:textId="594C577E" w:rsidR="008349C8" w:rsidRDefault="008349C8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Journey through Life</w:t>
                            </w:r>
                          </w:p>
                          <w:p w14:paraId="60C57435" w14:textId="1136F7FD" w:rsidR="00553195" w:rsidRDefault="0055319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  <w:r w:rsidRPr="00553195"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 Ward Diversion (C.U.T.)</w:t>
                            </w:r>
                          </w:p>
                          <w:p w14:paraId="7F30DB95" w14:textId="4EB7A714" w:rsidR="00D26785" w:rsidRDefault="00D2678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8873CAF" w14:textId="77777777" w:rsidR="004332BC" w:rsidRDefault="004332BC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2FB72D" w14:textId="77777777" w:rsidR="00D75C95" w:rsidRDefault="00D75C95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C931CA2" w14:textId="77777777" w:rsidR="00FC33CB" w:rsidRDefault="00FC33CB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2BE19D1" w14:textId="77777777" w:rsidR="00FC33CB" w:rsidRPr="00FF1100" w:rsidRDefault="00FC33CB" w:rsidP="00FF1100">
                            <w:pPr>
                              <w:pStyle w:val="Heading1Alt"/>
                              <w:spacing w:before="0"/>
                              <w:rPr>
                                <w:rFonts w:ascii="Bell MT" w:hAnsi="Bell MT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1F12BC9" w14:textId="77777777" w:rsidR="00A94A36" w:rsidRDefault="00A94A36" w:rsidP="00FF1100">
                            <w:pPr>
                              <w:pStyle w:val="NormalwithDarkBackgroun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E13D" id="Text Box 23" o:spid="_x0000_s1027" type="#_x0000_t202" style="position:absolute;margin-left:352.5pt;margin-top:269.35pt;width:234.75pt;height:5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" filled="f" stroked="f" strokeweight=".5pt">
                <v:textbox>
                  <w:txbxContent>
                    <w:p w14:paraId="51D242FA" w14:textId="23D1BBD6" w:rsidR="00FF1100" w:rsidRDefault="00FF1100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F.A.C.E. &amp; Wraparound Services</w:t>
                      </w:r>
                      <w:r w:rsidR="004F33E3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 from the Department of Equity and Outreach:</w:t>
                      </w:r>
                    </w:p>
                    <w:p w14:paraId="0A605A53" w14:textId="77777777" w:rsidR="00FF1100" w:rsidRDefault="00FF1100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2D75CC0A" w14:textId="275065A3" w:rsidR="00FC33CB" w:rsidRDefault="004F33E3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2</w:t>
                      </w:r>
                      <w:r w:rsidR="00FC33CB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28 Parent workshop- HISD Resources 101</w:t>
                      </w:r>
                    </w:p>
                    <w:p w14:paraId="1B2163B7" w14:textId="67CD0A63" w:rsidR="00FC33CB" w:rsidRDefault="00FC33CB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6AFB3347" w14:textId="5393B5C2" w:rsidR="00EF2335" w:rsidRDefault="003A095B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4/28 Parent PTO Expo Conroe, TX </w:t>
                      </w:r>
                    </w:p>
                    <w:p w14:paraId="41EB15CA" w14:textId="77777777" w:rsidR="00EF2335" w:rsidRDefault="00EF233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72AFCEE8" w14:textId="02235A78" w:rsidR="00EF2335" w:rsidRDefault="00EF233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HIGHL</w:t>
                      </w:r>
                      <w:r w:rsidR="00DA14B7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ITED PROGRAMS FOR </w:t>
                      </w:r>
                      <w:r w:rsidR="003F204D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FEBRUARY</w:t>
                      </w:r>
                    </w:p>
                    <w:p w14:paraId="5DA18308" w14:textId="0FBC6572" w:rsidR="00EF2335" w:rsidRDefault="003F204D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Girls Inc</w:t>
                      </w:r>
                    </w:p>
                    <w:p w14:paraId="498C6FB3" w14:textId="086388E7" w:rsidR="003F204D" w:rsidRDefault="003F204D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Men </w:t>
                      </w:r>
                      <w:r w:rsidR="004F33E3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Incorporated</w:t>
                      </w:r>
                    </w:p>
                    <w:p w14:paraId="182CA15A" w14:textId="77777777" w:rsidR="00EF2335" w:rsidRDefault="00EF233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Roses</w:t>
                      </w:r>
                    </w:p>
                    <w:p w14:paraId="0336AC33" w14:textId="1D8A1056" w:rsidR="00EF2335" w:rsidRDefault="003F204D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PTO</w:t>
                      </w:r>
                    </w:p>
                    <w:p w14:paraId="54A187D6" w14:textId="747E7CF8" w:rsidR="003F204D" w:rsidRDefault="003F204D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Princess 2 Queens</w:t>
                      </w:r>
                    </w:p>
                    <w:p w14:paraId="6378E456" w14:textId="77777777" w:rsidR="00DA14B7" w:rsidRDefault="00DA14B7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486BEC1F" w14:textId="27A7A8E1" w:rsidR="00DA14B7" w:rsidRDefault="00DA14B7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ISSUES AND SOLUTIONS</w:t>
                      </w:r>
                    </w:p>
                    <w:p w14:paraId="6F4E2D63" w14:textId="77777777" w:rsidR="00DA14B7" w:rsidRDefault="00D75C9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-Attendance is important our goal is 97% or better. After 3 unexcused absences notifications will start.</w:t>
                      </w:r>
                    </w:p>
                    <w:p w14:paraId="25301DC9" w14:textId="77777777" w:rsidR="00D75C95" w:rsidRDefault="00D75C9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41F3745F" w14:textId="77777777" w:rsidR="00D75C95" w:rsidRDefault="008349C8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Morning drop offs</w:t>
                      </w:r>
                      <w:r w:rsidR="00D75C95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3C43DE0" w14:textId="77777777" w:rsidR="00D75C95" w:rsidRDefault="00D75C9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Scholars enter the school at 8:00am the safety of our scholars is priority</w:t>
                      </w:r>
                      <w:r w:rsidR="000E1706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. We advise parents not to drop off scholars before 7:45. Students leave campus unauthorized and are at risk outside of the campus. Students are sometimes seen at the surrounding stor</w:t>
                      </w:r>
                      <w:r w:rsidR="005E3DE7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es and</w:t>
                      </w:r>
                      <w:r w:rsidR="000E1706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 on back </w:t>
                      </w:r>
                      <w:r w:rsidR="005E3DE7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streets, which is a safety issue.</w:t>
                      </w:r>
                    </w:p>
                    <w:p w14:paraId="0A867A4B" w14:textId="77777777" w:rsidR="00D75C95" w:rsidRDefault="00D75C9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640E4066" w14:textId="77777777" w:rsidR="00D75C95" w:rsidRDefault="00D75C9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PARENT TIPS AND INCENTIVES:</w:t>
                      </w:r>
                    </w:p>
                    <w:p w14:paraId="11C968E4" w14:textId="77777777" w:rsidR="00D75C95" w:rsidRDefault="00D75C9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Attend parent group meetings regularly</w:t>
                      </w:r>
                    </w:p>
                    <w:p w14:paraId="76C9B284" w14:textId="77777777" w:rsidR="0017230D" w:rsidRDefault="0017230D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Sit-ins</w:t>
                      </w:r>
                      <w:r w:rsidR="004332BC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4332BC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come sit in class with your child to show presence</w:t>
                      </w:r>
                    </w:p>
                    <w:p w14:paraId="32D25AEE" w14:textId="77777777" w:rsidR="004332BC" w:rsidRDefault="004332BC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Pop-ups-everyone benefits </w:t>
                      </w:r>
                    </w:p>
                    <w:p w14:paraId="4AF7225E" w14:textId="1A23BCD1" w:rsidR="004332BC" w:rsidRDefault="004332BC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Attend parent teacher conferences regularly</w:t>
                      </w:r>
                      <w:r w:rsidR="00D26785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5EE5C0D" w14:textId="77777777" w:rsidR="004332BC" w:rsidRDefault="004332BC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37562E01" w14:textId="3E0F615C" w:rsidR="00D26785" w:rsidRDefault="004332BC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HIGHLIGHTED PROVIDERS FOR </w:t>
                      </w:r>
                      <w:r w:rsidR="00D26785"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FEBRUARY:</w:t>
                      </w:r>
                    </w:p>
                    <w:p w14:paraId="5F991D2B" w14:textId="77777777" w:rsidR="004332BC" w:rsidRDefault="004332BC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MBK-My </w:t>
                      </w:r>
                      <w:proofErr w:type="spellStart"/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Brothers</w:t>
                      </w:r>
                      <w:proofErr w:type="spellEnd"/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 Keeper</w:t>
                      </w:r>
                    </w:p>
                    <w:p w14:paraId="1000D669" w14:textId="77777777" w:rsidR="004332BC" w:rsidRDefault="004332BC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Project Explore</w:t>
                      </w:r>
                    </w:p>
                    <w:p w14:paraId="0B2E412E" w14:textId="594C577E" w:rsidR="008349C8" w:rsidRDefault="008349C8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Journey through Life</w:t>
                      </w:r>
                    </w:p>
                    <w:p w14:paraId="60C57435" w14:textId="1136F7FD" w:rsidR="00553195" w:rsidRDefault="0055319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>5</w:t>
                      </w:r>
                      <w:r w:rsidRPr="00553195">
                        <w:rPr>
                          <w:rFonts w:ascii="Bell MT" w:hAnsi="Bell MT"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 Ward Diversion (C.U.T.)</w:t>
                      </w:r>
                    </w:p>
                    <w:p w14:paraId="7F30DB95" w14:textId="4EB7A714" w:rsidR="00D26785" w:rsidRDefault="00D2678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08873CAF" w14:textId="77777777" w:rsidR="004332BC" w:rsidRDefault="004332BC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2FB72D" w14:textId="77777777" w:rsidR="00D75C95" w:rsidRDefault="00D75C95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0C931CA2" w14:textId="77777777" w:rsidR="00FC33CB" w:rsidRDefault="00FC33CB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02BE19D1" w14:textId="77777777" w:rsidR="00FC33CB" w:rsidRPr="00FF1100" w:rsidRDefault="00FC33CB" w:rsidP="00FF1100">
                      <w:pPr>
                        <w:pStyle w:val="Heading1Alt"/>
                        <w:spacing w:before="0"/>
                        <w:rPr>
                          <w:rFonts w:ascii="Bell MT" w:hAnsi="Bell MT"/>
                          <w:color w:val="auto"/>
                          <w:sz w:val="20"/>
                          <w:szCs w:val="20"/>
                        </w:rPr>
                      </w:pPr>
                    </w:p>
                    <w:p w14:paraId="51F12BC9" w14:textId="77777777" w:rsidR="00A94A36" w:rsidRDefault="00A94A36" w:rsidP="00FF1100">
                      <w:pPr>
                        <w:pStyle w:val="NormalwithDarkBackground"/>
                      </w:pPr>
                    </w:p>
                  </w:txbxContent>
                </v:textbox>
              </v:shape>
            </w:pict>
          </mc:Fallback>
        </mc:AlternateContent>
      </w:r>
      <w:r w:rsidR="00BD13D2" w:rsidRPr="00BD13D2">
        <w:rPr>
          <w:sz w:val="8"/>
        </w:rPr>
        <w:br w:type="page"/>
      </w:r>
      <w:r w:rsidR="000B1180" w:rsidRPr="000B1180">
        <w:rPr>
          <w:rFonts w:ascii="Agency FB" w:hAnsi="Agency FB"/>
          <w:sz w:val="20"/>
          <w:szCs w:val="20"/>
        </w:rPr>
        <w:lastRenderedPageBreak/>
        <w:t xml:space="preserve"> </w:t>
      </w:r>
    </w:p>
    <w:p w14:paraId="0FD2DD56" w14:textId="77777777" w:rsidR="00310CBF" w:rsidRPr="00847CB0" w:rsidRDefault="00310CBF" w:rsidP="006563D7">
      <w:pPr>
        <w:pStyle w:val="NoSpacing"/>
        <w:rPr>
          <w:sz w:val="10"/>
        </w:rPr>
      </w:pPr>
    </w:p>
    <w:sectPr w:rsidR="00310CBF" w:rsidRPr="00847CB0" w:rsidSect="008D42B1">
      <w:headerReference w:type="first" r:id="rId14"/>
      <w:type w:val="continuous"/>
      <w:pgSz w:w="12240" w:h="15840" w:code="1"/>
      <w:pgMar w:top="720" w:right="720" w:bottom="72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EBB76" w14:textId="77777777" w:rsidR="00424A75" w:rsidRDefault="00424A75" w:rsidP="00F921A1">
      <w:pPr>
        <w:spacing w:after="0"/>
      </w:pPr>
      <w:r>
        <w:separator/>
      </w:r>
    </w:p>
  </w:endnote>
  <w:endnote w:type="continuationSeparator" w:id="0">
    <w:p w14:paraId="640C7810" w14:textId="77777777" w:rsidR="00424A75" w:rsidRDefault="00424A75" w:rsidP="00F921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1A1E4" w14:textId="77777777" w:rsidR="00424A75" w:rsidRDefault="00424A75" w:rsidP="00F921A1">
      <w:pPr>
        <w:spacing w:after="0"/>
      </w:pPr>
      <w:r>
        <w:separator/>
      </w:r>
    </w:p>
  </w:footnote>
  <w:footnote w:type="continuationSeparator" w:id="0">
    <w:p w14:paraId="65F537EB" w14:textId="77777777" w:rsidR="00424A75" w:rsidRDefault="00424A75" w:rsidP="00F921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96918" w14:textId="77777777" w:rsidR="00F921A1" w:rsidRDefault="00A94A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E35A89A" wp14:editId="0B91D771">
              <wp:simplePos x="0" y="0"/>
              <wp:positionH relativeFrom="page">
                <wp:posOffset>-7620</wp:posOffset>
              </wp:positionH>
              <wp:positionV relativeFrom="paragraph">
                <wp:posOffset>-464820</wp:posOffset>
              </wp:positionV>
              <wp:extent cx="7780020" cy="10059670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020" cy="10059670"/>
                        <a:chOff x="-7951" y="-7951"/>
                        <a:chExt cx="7780351" cy="10060143"/>
                      </a:xfrm>
                    </wpg:grpSpPr>
                    <wpg:grpSp>
                      <wpg:cNvPr id="11" name="Group 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-7951" y="-7951"/>
                          <a:ext cx="7780351" cy="10060143"/>
                          <a:chOff x="-7951" y="-7951"/>
                          <a:chExt cx="7780351" cy="10060143"/>
                        </a:xfrm>
                      </wpg:grpSpPr>
                      <wps:wsp>
                        <wps:cNvPr id="21" name="Freeform 3" descr="First page highlight box"/>
                        <wps:cNvSpPr>
                          <a:spLocks/>
                        </wps:cNvSpPr>
                        <wps:spPr bwMode="auto">
                          <a:xfrm>
                            <a:off x="457200" y="8317684"/>
                            <a:ext cx="4573905" cy="1197864"/>
                          </a:xfrm>
                          <a:custGeom>
                            <a:avLst/>
                            <a:gdLst>
                              <a:gd name="T0" fmla="*/ 0 w 7040"/>
                              <a:gd name="T1" fmla="*/ 1883 h 1884"/>
                              <a:gd name="T2" fmla="*/ 7040 w 7040"/>
                              <a:gd name="T3" fmla="*/ 1883 h 1884"/>
                              <a:gd name="T4" fmla="*/ 7040 w 7040"/>
                              <a:gd name="T5" fmla="*/ 0 h 1884"/>
                              <a:gd name="T6" fmla="*/ 0 w 7040"/>
                              <a:gd name="T7" fmla="*/ 0 h 1884"/>
                              <a:gd name="T8" fmla="*/ 0 w 7040"/>
                              <a:gd name="T9" fmla="*/ 1883 h 1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40" h="1884">
                                <a:moveTo>
                                  <a:pt x="0" y="1883"/>
                                </a:moveTo>
                                <a:lnTo>
                                  <a:pt x="7040" y="1883"/>
                                </a:lnTo>
                                <a:lnTo>
                                  <a:pt x="7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 descr="First page top block"/>
                        <wps:cNvSpPr>
                          <a:spLocks/>
                        </wps:cNvSpPr>
                        <wps:spPr bwMode="auto">
                          <a:xfrm>
                            <a:off x="-7951" y="-7951"/>
                            <a:ext cx="7772400" cy="210947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380 h 3380"/>
                              <a:gd name="T2" fmla="*/ 12240 w 12240"/>
                              <a:gd name="T3" fmla="*/ 3380 h 3380"/>
                              <a:gd name="T4" fmla="*/ 12240 w 12240"/>
                              <a:gd name="T5" fmla="*/ 0 h 3380"/>
                              <a:gd name="T6" fmla="*/ 0 w 12240"/>
                              <a:gd name="T7" fmla="*/ 0 h 3380"/>
                              <a:gd name="T8" fmla="*/ 0 w 12240"/>
                              <a:gd name="T9" fmla="*/ 3380 h 3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380">
                                <a:moveTo>
                                  <a:pt x="0" y="3380"/>
                                </a:moveTo>
                                <a:lnTo>
                                  <a:pt x="12240" y="33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 descr="First page right bottom block"/>
                        <wps:cNvSpPr>
                          <a:spLocks/>
                        </wps:cNvSpPr>
                        <wps:spPr bwMode="auto">
                          <a:xfrm>
                            <a:off x="5029200" y="2608976"/>
                            <a:ext cx="2743200" cy="7443216"/>
                          </a:xfrm>
                          <a:custGeom>
                            <a:avLst/>
                            <a:gdLst>
                              <a:gd name="T0" fmla="*/ 0 w 4280"/>
                              <a:gd name="T1" fmla="*/ 11720 h 11720"/>
                              <a:gd name="T2" fmla="*/ 4280 w 4280"/>
                              <a:gd name="T3" fmla="*/ 11720 h 11720"/>
                              <a:gd name="T4" fmla="*/ 4280 w 4280"/>
                              <a:gd name="T5" fmla="*/ 0 h 11720"/>
                              <a:gd name="T6" fmla="*/ 0 w 4280"/>
                              <a:gd name="T7" fmla="*/ 0 h 11720"/>
                              <a:gd name="T8" fmla="*/ 0 w 4280"/>
                              <a:gd name="T9" fmla="*/ 11720 h 11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0" h="11720">
                                <a:moveTo>
                                  <a:pt x="0" y="11720"/>
                                </a:moveTo>
                                <a:lnTo>
                                  <a:pt x="4280" y="11720"/>
                                </a:lnTo>
                                <a:lnTo>
                                  <a:pt x="4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45" name="Picture 6" descr="child in graduation cap and gown holding certificat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27432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901AB8" id="Group 12" o:spid="_x0000_s1026" style="position:absolute;margin-left:-.6pt;margin-top:-36.6pt;width:612.6pt;height:792.1pt;z-index:251670528;mso-position-horizontal-relative:page;mso-width-relative:margin;mso-height-relative:margin" coordorigin="-79,-79" coordsize="77803,1006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">
              <v:group id="Group 11" o:spid="_x0000_s1027" style="position:absolute;left:-79;top:-79;width:77803;height:100600" coordorigin="-79,-79" coordsize="77803,100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3" o:spid="_x0000_s1028" alt="First page highlight box" style="position:absolute;left:4572;top:83176;width:45739;height:11979;visibility:visible;mso-wrap-style:square;v-text-anchor:top" coordsize="7040,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HbcUA&#10;AADbAAAADwAAAGRycy9kb3ducmV2LnhtbESPQWvCQBSE7wX/w/KE3upGD61ENyKKrXgQanqot5fs&#10;axKafRt3V5P+e7dQ6HGYmW+Y5WowrbiR841lBdNJAoK4tLrhSsFHvnuag/ABWWNrmRT8kIdVNnpY&#10;Yqptz+90O4VKRAj7FBXUIXSplL6syaCf2I44el/WGQxRukpqh32Em1bOkuRZGmw4LtTY0aam8vt0&#10;NQrm67YYji+6p+JweXWf2/PbNe+UehwP6wWIQEP4D/+191rBbAq/X+IP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gdtxQAAANsAAAAPAAAAAAAAAAAAAAAAAJgCAABkcnMv&#10;ZG93bnJldi54bWxQSwUGAAAAAAQABAD1AAAAigMAAAAA&#10;" path="m,1883r7040,l7040,,,,,1883xe" fillcolor="#cfd960 [3206]" stroked="f">
                  <v:path arrowok="t" o:connecttype="custom" o:connectlocs="0,1197228;4573905,1197228;4573905,0;0,0;0,1197228" o:connectangles="0,0,0,0,0"/>
                </v:shape>
                <v:shape id="Freeform 5" o:spid="_x0000_s1029" alt="First page top block" style="position:absolute;left:-79;top:-79;width:77723;height:21094;visibility:visible;mso-wrap-style:square;v-text-anchor:top" coordsize="12240,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dg8IA&#10;AADaAAAADwAAAGRycy9kb3ducmV2LnhtbESPQWsCMRSE7wX/Q3hCbzWrB9uuRhFR8CRo7f2xedld&#10;3bysSbru/ntTKPQ4zMw3zHLd20Z05EPtWMF0koEgLpyuuVRw+dq/fYAIEVlj45gUDBRgvRq9LDHX&#10;7sEn6s6xFAnCIUcFVYxtLmUoKrIYJq4lTp5x3mJM0pdSe3wkuG3kLMvm0mLNaaHClrYVFbfzj1UQ&#10;r+8HP++Go+l2V/O9P5r70BulXsf9ZgEiUh//w3/tg1bwCb9X0g2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p2DwgAAANoAAAAPAAAAAAAAAAAAAAAAAJgCAABkcnMvZG93&#10;bnJldi54bWxQSwUGAAAAAAQABAD1AAAAhwMAAAAA&#10;" path="m,3380r12240,l12240,,,,,3380xe" fillcolor="#0070c0" stroked="f">
                  <v:path arrowok="t" o:connecttype="custom" o:connectlocs="0,2109470;7772400,2109470;7772400,0;0,0;0,2109470" o:connectangles="0,0,0,0,0"/>
                </v:shape>
                <v:shape id="Freeform 4" o:spid="_x0000_s1030" alt="First page right bottom block" style="position:absolute;left:50292;top:26089;width:27432;height:74432;visibility:visible;mso-wrap-style:square;v-text-anchor:top" coordsize="4280,1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0OL8A&#10;AADaAAAADwAAAGRycy9kb3ducmV2LnhtbERPy4rCMBTdC/5DuII7TRUU6RhlEGVmVuILmd2ludMU&#10;m5uSRO349WYhuDyc93zZ2lrcyIfKsYLRMANBXDhdcangeNgMZiBCRNZYOyYF/xRgueh25phrd+cd&#10;3faxFCmEQ44KTIxNLmUoDFkMQ9cQJ+7PeYsxQV9K7fGewm0tx1k2lRYrTg0GG1oZKi77q1XQrM/+&#10;K1x+itHV1uZ3cnpsKR6U6vfazw8Qkdr4Fr/c31pB2pqupBs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nQ4vwAAANoAAAAPAAAAAAAAAAAAAAAAAJgCAABkcnMvZG93bnJl&#10;di54bWxQSwUGAAAAAAQABAD1AAAAhAMAAAAA&#10;" path="m,11720r4280,l4280,,,,,11720xe" fillcolor="#ff6e00 [3205]" stroked="f">
                  <v:path arrowok="t" o:connecttype="custom" o:connectlocs="0,7443216;2743200,7443216;2743200,0;0,0;0,7443216" o:connectangles="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child in graduation cap and gown holding certificate" style="position:absolute;left:50292;width:27432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s1Y7EAAAA2wAAAA8AAABkcnMvZG93bnJldi54bWxEj8FOwzAQRO9I/IO1SNyoU1pKFOpWCBWV&#10;Axwa+gHbeLGjxuvINmn697hSJY6jmXmjWa5H14mBQmw9K5hOChDEjdctGwX77/eHEkRMyBo7z6Tg&#10;TBHWq9ubJVban3hHQ52MyBCOFSqwKfWVlLGx5DBOfE+cvR8fHKYsg5E64CnDXScfi2IhHbacFyz2&#10;9GapOda/ToEjLgcTnsvF7rz9qmebYD7tQan7u/H1BUSiMf2Hr+0PrWD+BJcv+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s1Y7EAAAA2wAAAA8AAAAAAAAAAAAAAAAA&#10;nwIAAGRycy9kb3ducmV2LnhtbFBLBQYAAAAABAAEAPcAAACQAwAAAAA=&#10;">
                <v:imagedata r:id="rId2" o:title="child in graduation cap and gown holding certificate"/>
                <v:path arrowok="t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502C611" wp14:editId="067566FA">
              <wp:simplePos x="0" y="0"/>
              <wp:positionH relativeFrom="column">
                <wp:posOffset>4572000</wp:posOffset>
              </wp:positionH>
              <wp:positionV relativeFrom="paragraph">
                <wp:posOffset>-457200</wp:posOffset>
              </wp:positionV>
              <wp:extent cx="2770698" cy="4114220"/>
              <wp:effectExtent l="0" t="0" r="10795" b="1968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0698" cy="4114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27DAE7" w14:textId="77777777" w:rsidR="00A94A36" w:rsidRDefault="00A94A36">
                          <w:r>
                            <w:rPr>
                              <w:rFonts w:ascii="Arial" w:hAnsi="Arial" w:cs="Arial"/>
                              <w:noProof/>
                              <w:color w:val="FFFFFF"/>
                              <w:sz w:val="20"/>
                              <w:szCs w:val="20"/>
                            </w:rPr>
                            <w:drawing>
                              <wp:inline distT="0" distB="0" distL="0" distR="0" wp14:anchorId="281E417B" wp14:editId="2BC2C8C0">
                                <wp:extent cx="2575670" cy="4065708"/>
                                <wp:effectExtent l="0" t="0" r="0" b="0"/>
                                <wp:docPr id="13" name="Picture 13" descr="See the source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ee the source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12391" cy="41236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02C61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5in;margin-top:-36pt;width:218.15pt;height:32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" fillcolor="white [3201]" strokeweight=".5pt">
              <v:textbox>
                <w:txbxContent>
                  <w:p w14:paraId="7327DAE7" w14:textId="77777777" w:rsidR="00A94A36" w:rsidRDefault="00A94A36">
                    <w:r>
                      <w:rPr>
                        <w:rFonts w:ascii="Arial" w:hAnsi="Arial" w:cs="Arial"/>
                        <w:noProof/>
                        <w:color w:val="FFFFFF"/>
                        <w:sz w:val="20"/>
                        <w:szCs w:val="20"/>
                      </w:rPr>
                      <w:drawing>
                        <wp:inline distT="0" distB="0" distL="0" distR="0" wp14:anchorId="281E417B" wp14:editId="2BC2C8C0">
                          <wp:extent cx="2575670" cy="4065708"/>
                          <wp:effectExtent l="0" t="0" r="0" b="0"/>
                          <wp:docPr id="13" name="Picture 13" descr="See the source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ee the source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12391" cy="4123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16BDF"/>
    <w:multiLevelType w:val="hybridMultilevel"/>
    <w:tmpl w:val="52C23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CBE"/>
    <w:rsid w:val="0000516E"/>
    <w:rsid w:val="00021CBE"/>
    <w:rsid w:val="000266D5"/>
    <w:rsid w:val="00034F4B"/>
    <w:rsid w:val="0006180E"/>
    <w:rsid w:val="00072127"/>
    <w:rsid w:val="000B1180"/>
    <w:rsid w:val="000D53AE"/>
    <w:rsid w:val="000E1706"/>
    <w:rsid w:val="000F69D6"/>
    <w:rsid w:val="0017230D"/>
    <w:rsid w:val="001E7B8C"/>
    <w:rsid w:val="00205DAE"/>
    <w:rsid w:val="00207E47"/>
    <w:rsid w:val="00215D38"/>
    <w:rsid w:val="002203D5"/>
    <w:rsid w:val="00267304"/>
    <w:rsid w:val="00290F3B"/>
    <w:rsid w:val="002A133C"/>
    <w:rsid w:val="002E76DC"/>
    <w:rsid w:val="00310CBF"/>
    <w:rsid w:val="0033720E"/>
    <w:rsid w:val="00356A46"/>
    <w:rsid w:val="003A095B"/>
    <w:rsid w:val="003A2848"/>
    <w:rsid w:val="003F204D"/>
    <w:rsid w:val="00424A75"/>
    <w:rsid w:val="004332BC"/>
    <w:rsid w:val="004C5988"/>
    <w:rsid w:val="004F33E3"/>
    <w:rsid w:val="00553195"/>
    <w:rsid w:val="00594B47"/>
    <w:rsid w:val="005D5C04"/>
    <w:rsid w:val="005E3DE7"/>
    <w:rsid w:val="005E4501"/>
    <w:rsid w:val="005F5948"/>
    <w:rsid w:val="00602E6B"/>
    <w:rsid w:val="006500F6"/>
    <w:rsid w:val="00654AE2"/>
    <w:rsid w:val="006563D7"/>
    <w:rsid w:val="007025CF"/>
    <w:rsid w:val="007162EB"/>
    <w:rsid w:val="007C0018"/>
    <w:rsid w:val="007F46FE"/>
    <w:rsid w:val="008349C8"/>
    <w:rsid w:val="00843780"/>
    <w:rsid w:val="00847CB0"/>
    <w:rsid w:val="008560C3"/>
    <w:rsid w:val="008D3A90"/>
    <w:rsid w:val="008D42B1"/>
    <w:rsid w:val="009052F9"/>
    <w:rsid w:val="00A11F83"/>
    <w:rsid w:val="00A94A36"/>
    <w:rsid w:val="00AA4EE5"/>
    <w:rsid w:val="00AD18CE"/>
    <w:rsid w:val="00AF4976"/>
    <w:rsid w:val="00B03534"/>
    <w:rsid w:val="00B03852"/>
    <w:rsid w:val="00B159C7"/>
    <w:rsid w:val="00B3506C"/>
    <w:rsid w:val="00B5451A"/>
    <w:rsid w:val="00B679F9"/>
    <w:rsid w:val="00B70EC0"/>
    <w:rsid w:val="00BD13D2"/>
    <w:rsid w:val="00C01D37"/>
    <w:rsid w:val="00C71975"/>
    <w:rsid w:val="00C8348F"/>
    <w:rsid w:val="00C855B1"/>
    <w:rsid w:val="00CA4260"/>
    <w:rsid w:val="00D26785"/>
    <w:rsid w:val="00D50263"/>
    <w:rsid w:val="00D75C95"/>
    <w:rsid w:val="00D957C3"/>
    <w:rsid w:val="00DA14B7"/>
    <w:rsid w:val="00DA2659"/>
    <w:rsid w:val="00DD7BB5"/>
    <w:rsid w:val="00E83D6F"/>
    <w:rsid w:val="00ED5E79"/>
    <w:rsid w:val="00EE5E3E"/>
    <w:rsid w:val="00EF2335"/>
    <w:rsid w:val="00F921A1"/>
    <w:rsid w:val="00FC33CB"/>
    <w:rsid w:val="00FF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A9DB13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7C0018"/>
  </w:style>
  <w:style w:type="paragraph" w:styleId="Heading1">
    <w:name w:val="heading 1"/>
    <w:basedOn w:val="Normal"/>
    <w:next w:val="Normal"/>
    <w:link w:val="Heading1Char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BodyText"/>
    <w:next w:val="Normal"/>
    <w:link w:val="TitleChar"/>
    <w:uiPriority w:val="10"/>
    <w:qFormat/>
    <w:rsid w:val="00E83D6F"/>
    <w:pPr>
      <w:spacing w:before="74" w:after="0" w:line="250" w:lineRule="auto"/>
      <w:ind w:left="0" w:right="5743"/>
    </w:pPr>
    <w:rPr>
      <w:rFonts w:asciiTheme="majorHAnsi" w:hAnsiTheme="majorHAnsi" w:cs="Gill Sans"/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3D6F"/>
    <w:rPr>
      <w:rFonts w:asciiTheme="majorHAnsi" w:hAnsiTheme="majorHAnsi" w:cs="Gill Sans"/>
      <w:b/>
      <w:bCs/>
      <w:spacing w:val="-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Quote">
    <w:name w:val="Quote"/>
    <w:basedOn w:val="BodyText"/>
    <w:next w:val="Normal"/>
    <w:link w:val="QuoteChar"/>
    <w:uiPriority w:val="29"/>
    <w:qFormat/>
    <w:rsid w:val="00BD13D2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D13D2"/>
    <w:rPr>
      <w:rFonts w:ascii="Arial" w:hAnsi="Arial" w:cs="Arial"/>
      <w:b/>
      <w:color w:val="404040" w:themeColor="text1" w:themeTint="BF"/>
      <w:spacing w:val="-8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customStyle="1" w:styleId="Hashtag1">
    <w:name w:val="Hashtag1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E94E4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Heading2Alt">
    <w:name w:val="Heading 2 Alt"/>
    <w:basedOn w:val="Normal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customStyle="1" w:styleId="QuoteHeading">
    <w:name w:val="Quote Heading"/>
    <w:basedOn w:val="Normal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  <w:style w:type="character" w:styleId="Hyperlink">
    <w:name w:val="Hyperlink"/>
    <w:basedOn w:val="DefaultParagraphFont"/>
    <w:uiPriority w:val="99"/>
    <w:unhideWhenUsed/>
    <w:rsid w:val="00CA4260"/>
    <w:rPr>
      <w:color w:val="E94E4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426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7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s.raptorware.com/vsoft/kiosk/volunteerregistration?clientId=f4767608-a773-44e7-8d47-645d85e67f27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urveymonkey.com/r/Fleming1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ystalsPC\AppData\Roaming\Microsoft\Templates\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DB952A1-147C-4BD6-8A32-B8098FC13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53A5A3-6635-4BB5-846C-C0F5FA69F5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21AA92-70C9-4BBA-B211-9453C3C60C5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040058D-F879-4C8B-8DD2-C5E27E92C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0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2019-10-10T05:36:00Z</dcterms:created>
  <dcterms:modified xsi:type="dcterms:W3CDTF">2020-02-14T18:53:00Z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